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D4D80" w14:textId="23CB042F" w:rsidR="00F57D37" w:rsidRDefault="00F57D37" w:rsidP="00F57D37">
      <w:pPr>
        <w:ind w:left="1416" w:firstLine="708"/>
      </w:pPr>
      <w:r>
        <w:t xml:space="preserve">                                                           </w:t>
      </w:r>
    </w:p>
    <w:p w14:paraId="5C096CC9" w14:textId="6DA9BF6C" w:rsidR="00F57D37" w:rsidRDefault="00F57D37" w:rsidP="00F57D37">
      <w:pPr>
        <w:spacing w:after="0"/>
        <w:ind w:left="1416"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</w:p>
    <w:p w14:paraId="3740A155" w14:textId="4BF11435" w:rsidR="00F57D37" w:rsidRPr="00F57D37" w:rsidRDefault="00F57D37" w:rsidP="00F57D37">
      <w:pPr>
        <w:spacing w:after="0"/>
        <w:ind w:left="7080"/>
        <w:rPr>
          <w:sz w:val="14"/>
          <w:szCs w:val="14"/>
        </w:rPr>
      </w:pPr>
      <w:r w:rsidRPr="00F57D37">
        <w:rPr>
          <w:sz w:val="14"/>
          <w:szCs w:val="14"/>
        </w:rPr>
        <w:t>(miejscowość i data)</w:t>
      </w:r>
    </w:p>
    <w:p w14:paraId="4E830E3A" w14:textId="77777777" w:rsidR="00F57D37" w:rsidRDefault="00F57D37" w:rsidP="00F57D37">
      <w:pPr>
        <w:jc w:val="center"/>
        <w:rPr>
          <w:b/>
          <w:sz w:val="28"/>
          <w:szCs w:val="28"/>
        </w:rPr>
      </w:pPr>
      <w:r w:rsidRPr="008F58EB">
        <w:rPr>
          <w:b/>
          <w:sz w:val="28"/>
          <w:szCs w:val="28"/>
        </w:rPr>
        <w:t>Protokół</w:t>
      </w:r>
    </w:p>
    <w:p w14:paraId="14C5A21C" w14:textId="77777777" w:rsidR="00F57D37" w:rsidRDefault="00F57D37" w:rsidP="00F57D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przebiegu etapu pierwszego Konkursu KADROWO - PŁACOWEGO</w:t>
      </w:r>
    </w:p>
    <w:p w14:paraId="7CE8DA3E" w14:textId="77777777" w:rsidR="00F57D37" w:rsidRDefault="00F57D37" w:rsidP="00F57D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Organizowanego przez Stowarzyszenie Księgowych w Polsce </w:t>
      </w:r>
    </w:p>
    <w:p w14:paraId="0C098712" w14:textId="77777777" w:rsidR="00F57D37" w:rsidRDefault="00F57D37" w:rsidP="00F57D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 Okręgowy w Koszalinie</w:t>
      </w:r>
    </w:p>
    <w:p w14:paraId="3685A11B" w14:textId="77777777" w:rsidR="00F57D37" w:rsidRPr="008F58EB" w:rsidRDefault="00F57D37" w:rsidP="00F57D37">
      <w:pPr>
        <w:spacing w:line="360" w:lineRule="auto"/>
        <w:rPr>
          <w:b/>
        </w:rPr>
      </w:pPr>
      <w:r w:rsidRPr="008F58EB">
        <w:rPr>
          <w:b/>
        </w:rPr>
        <w:t>Skład Komisji</w:t>
      </w:r>
      <w:r>
        <w:rPr>
          <w:b/>
        </w:rPr>
        <w:t xml:space="preserve"> Konkursowej</w:t>
      </w:r>
      <w:r w:rsidRPr="008F58EB">
        <w:rPr>
          <w:b/>
        </w:rPr>
        <w:t>:</w:t>
      </w:r>
    </w:p>
    <w:p w14:paraId="3F8261C0" w14:textId="495B3230" w:rsidR="00F57D37" w:rsidRDefault="00F57D37" w:rsidP="00F57D37">
      <w:pPr>
        <w:numPr>
          <w:ilvl w:val="0"/>
          <w:numId w:val="16"/>
        </w:numPr>
        <w:spacing w:after="0" w:line="360" w:lineRule="auto"/>
      </w:pPr>
      <w:r>
        <w:t>Przewodnicząca</w:t>
      </w:r>
      <w:r>
        <w:tab/>
      </w:r>
      <w:r>
        <w:t>..…………………………………………………………………………</w:t>
      </w:r>
    </w:p>
    <w:p w14:paraId="07ECCD88" w14:textId="39766310" w:rsidR="00F57D37" w:rsidRDefault="00F57D37" w:rsidP="00F57D37">
      <w:pPr>
        <w:numPr>
          <w:ilvl w:val="0"/>
          <w:numId w:val="16"/>
        </w:numPr>
        <w:spacing w:after="0" w:line="360" w:lineRule="auto"/>
      </w:pPr>
      <w:r>
        <w:t>Członkowie Komisji</w:t>
      </w:r>
      <w:r>
        <w:tab/>
        <w:t>…………………………………………………………………………….</w:t>
      </w:r>
    </w:p>
    <w:p w14:paraId="22959886" w14:textId="6231B424" w:rsidR="00F57D37" w:rsidRDefault="00F57D37" w:rsidP="00F57D37">
      <w:pPr>
        <w:spacing w:after="0" w:line="360" w:lineRule="auto"/>
        <w:ind w:left="720"/>
      </w:pPr>
      <w:r>
        <w:tab/>
      </w:r>
      <w:r>
        <w:tab/>
      </w:r>
      <w:r>
        <w:tab/>
        <w:t>…………………………………………………………………………….</w:t>
      </w:r>
    </w:p>
    <w:p w14:paraId="57AD89CB" w14:textId="10E15C90" w:rsidR="00F57D37" w:rsidRDefault="00F57D37" w:rsidP="00F57D37">
      <w:pPr>
        <w:spacing w:line="360" w:lineRule="auto"/>
      </w:pPr>
      <w:r>
        <w:t>Liczba uczniów uczestniczących w pierwszym etapie szkolnym ..........</w:t>
      </w:r>
      <w:r>
        <w:t>.......</w:t>
      </w:r>
      <w:r>
        <w:t>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20"/>
        <w:gridCol w:w="1259"/>
        <w:gridCol w:w="1820"/>
        <w:gridCol w:w="1429"/>
      </w:tblGrid>
      <w:tr w:rsidR="00F57D37" w14:paraId="12E926DA" w14:textId="77777777" w:rsidTr="00571290">
        <w:tc>
          <w:tcPr>
            <w:tcW w:w="534" w:type="dxa"/>
          </w:tcPr>
          <w:p w14:paraId="378C0DCF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Lp.</w:t>
            </w:r>
          </w:p>
        </w:tc>
        <w:tc>
          <w:tcPr>
            <w:tcW w:w="4110" w:type="dxa"/>
          </w:tcPr>
          <w:p w14:paraId="12FA889B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Nazwisko i imię</w:t>
            </w:r>
          </w:p>
        </w:tc>
        <w:tc>
          <w:tcPr>
            <w:tcW w:w="1276" w:type="dxa"/>
          </w:tcPr>
          <w:p w14:paraId="305763F2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Klasa</w:t>
            </w:r>
          </w:p>
        </w:tc>
        <w:tc>
          <w:tcPr>
            <w:tcW w:w="1843" w:type="dxa"/>
          </w:tcPr>
          <w:p w14:paraId="23A21940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Uzyskane punkty</w:t>
            </w:r>
          </w:p>
        </w:tc>
        <w:tc>
          <w:tcPr>
            <w:tcW w:w="1449" w:type="dxa"/>
          </w:tcPr>
          <w:p w14:paraId="1CAF7A07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Uwagi</w:t>
            </w:r>
          </w:p>
        </w:tc>
      </w:tr>
      <w:tr w:rsidR="00F57D37" w14:paraId="645E658B" w14:textId="77777777" w:rsidTr="00571290">
        <w:tc>
          <w:tcPr>
            <w:tcW w:w="534" w:type="dxa"/>
          </w:tcPr>
          <w:p w14:paraId="1584378A" w14:textId="77777777" w:rsidR="00F57D37" w:rsidRDefault="00F57D37" w:rsidP="00571290">
            <w:pPr>
              <w:spacing w:line="360" w:lineRule="auto"/>
            </w:pPr>
            <w:r>
              <w:t>1.</w:t>
            </w:r>
          </w:p>
        </w:tc>
        <w:tc>
          <w:tcPr>
            <w:tcW w:w="4110" w:type="dxa"/>
          </w:tcPr>
          <w:p w14:paraId="0C53616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75CC9610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44A5E85C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2BCFF7B3" w14:textId="77777777" w:rsidR="00F57D37" w:rsidRDefault="00F57D37" w:rsidP="00571290">
            <w:pPr>
              <w:spacing w:line="360" w:lineRule="auto"/>
            </w:pPr>
          </w:p>
        </w:tc>
      </w:tr>
      <w:tr w:rsidR="00F57D37" w14:paraId="24424837" w14:textId="77777777" w:rsidTr="00571290">
        <w:tc>
          <w:tcPr>
            <w:tcW w:w="534" w:type="dxa"/>
          </w:tcPr>
          <w:p w14:paraId="146A6555" w14:textId="77777777" w:rsidR="00F57D37" w:rsidRDefault="00F57D37" w:rsidP="00571290">
            <w:pPr>
              <w:spacing w:line="360" w:lineRule="auto"/>
            </w:pPr>
            <w:r>
              <w:t>2.</w:t>
            </w:r>
          </w:p>
        </w:tc>
        <w:tc>
          <w:tcPr>
            <w:tcW w:w="4110" w:type="dxa"/>
          </w:tcPr>
          <w:p w14:paraId="50BE2D91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2AE6FCA7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7A77587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4F8B0B6E" w14:textId="77777777" w:rsidR="00F57D37" w:rsidRDefault="00F57D37" w:rsidP="00571290">
            <w:pPr>
              <w:spacing w:line="360" w:lineRule="auto"/>
            </w:pPr>
          </w:p>
        </w:tc>
      </w:tr>
      <w:tr w:rsidR="00F57D37" w14:paraId="4016C651" w14:textId="77777777" w:rsidTr="00571290">
        <w:tc>
          <w:tcPr>
            <w:tcW w:w="534" w:type="dxa"/>
          </w:tcPr>
          <w:p w14:paraId="1DD923E0" w14:textId="77777777" w:rsidR="00F57D37" w:rsidRDefault="00F57D37" w:rsidP="00571290">
            <w:pPr>
              <w:spacing w:line="360" w:lineRule="auto"/>
            </w:pPr>
            <w:r>
              <w:t>3.</w:t>
            </w:r>
          </w:p>
        </w:tc>
        <w:tc>
          <w:tcPr>
            <w:tcW w:w="4110" w:type="dxa"/>
          </w:tcPr>
          <w:p w14:paraId="2E41FD3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349B698A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492CAF12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52451A82" w14:textId="77777777" w:rsidR="00F57D37" w:rsidRDefault="00F57D37" w:rsidP="00571290">
            <w:pPr>
              <w:spacing w:line="360" w:lineRule="auto"/>
            </w:pPr>
          </w:p>
        </w:tc>
      </w:tr>
      <w:tr w:rsidR="00F57D37" w14:paraId="18CFC75D" w14:textId="77777777" w:rsidTr="00571290">
        <w:tc>
          <w:tcPr>
            <w:tcW w:w="534" w:type="dxa"/>
          </w:tcPr>
          <w:p w14:paraId="44C2EA24" w14:textId="77777777" w:rsidR="00F57D37" w:rsidRDefault="00F57D37" w:rsidP="00571290">
            <w:pPr>
              <w:spacing w:line="360" w:lineRule="auto"/>
            </w:pPr>
            <w:r>
              <w:t>4.</w:t>
            </w:r>
          </w:p>
        </w:tc>
        <w:tc>
          <w:tcPr>
            <w:tcW w:w="4110" w:type="dxa"/>
          </w:tcPr>
          <w:p w14:paraId="049D4352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202C44E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5D5C40E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37321EAE" w14:textId="77777777" w:rsidR="00F57D37" w:rsidRDefault="00F57D37" w:rsidP="00571290">
            <w:pPr>
              <w:spacing w:line="360" w:lineRule="auto"/>
            </w:pPr>
          </w:p>
        </w:tc>
      </w:tr>
      <w:tr w:rsidR="00F57D37" w14:paraId="78016C9F" w14:textId="77777777" w:rsidTr="00571290">
        <w:tc>
          <w:tcPr>
            <w:tcW w:w="534" w:type="dxa"/>
          </w:tcPr>
          <w:p w14:paraId="761FFF91" w14:textId="77777777" w:rsidR="00F57D37" w:rsidRDefault="00F57D37" w:rsidP="00571290">
            <w:pPr>
              <w:spacing w:line="360" w:lineRule="auto"/>
            </w:pPr>
            <w:r>
              <w:t>5.</w:t>
            </w:r>
          </w:p>
        </w:tc>
        <w:tc>
          <w:tcPr>
            <w:tcW w:w="4110" w:type="dxa"/>
          </w:tcPr>
          <w:p w14:paraId="449C542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3C54A34C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1609799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048B8888" w14:textId="77777777" w:rsidR="00F57D37" w:rsidRDefault="00F57D37" w:rsidP="00571290">
            <w:pPr>
              <w:spacing w:line="360" w:lineRule="auto"/>
            </w:pPr>
          </w:p>
        </w:tc>
      </w:tr>
      <w:tr w:rsidR="00F57D37" w14:paraId="44E3D02B" w14:textId="77777777" w:rsidTr="00571290">
        <w:tc>
          <w:tcPr>
            <w:tcW w:w="534" w:type="dxa"/>
          </w:tcPr>
          <w:p w14:paraId="69B0F7D6" w14:textId="77777777" w:rsidR="00F57D37" w:rsidRDefault="00F57D37" w:rsidP="00571290">
            <w:pPr>
              <w:spacing w:line="360" w:lineRule="auto"/>
            </w:pPr>
            <w:r>
              <w:t>6.</w:t>
            </w:r>
          </w:p>
        </w:tc>
        <w:tc>
          <w:tcPr>
            <w:tcW w:w="4110" w:type="dxa"/>
          </w:tcPr>
          <w:p w14:paraId="4520B21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125E1FE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3FFA0C06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76AC23BC" w14:textId="77777777" w:rsidR="00F57D37" w:rsidRDefault="00F57D37" w:rsidP="00571290">
            <w:pPr>
              <w:spacing w:line="360" w:lineRule="auto"/>
            </w:pPr>
          </w:p>
        </w:tc>
      </w:tr>
      <w:tr w:rsidR="00F57D37" w14:paraId="7DE8DACC" w14:textId="77777777" w:rsidTr="00571290">
        <w:tc>
          <w:tcPr>
            <w:tcW w:w="534" w:type="dxa"/>
          </w:tcPr>
          <w:p w14:paraId="72B5D89C" w14:textId="77777777" w:rsidR="00F57D37" w:rsidRDefault="00F57D37" w:rsidP="00571290">
            <w:pPr>
              <w:spacing w:line="360" w:lineRule="auto"/>
            </w:pPr>
            <w:r>
              <w:t>7.</w:t>
            </w:r>
          </w:p>
        </w:tc>
        <w:tc>
          <w:tcPr>
            <w:tcW w:w="4110" w:type="dxa"/>
          </w:tcPr>
          <w:p w14:paraId="4543D474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563A42AD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141CCD34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2FF8FC03" w14:textId="77777777" w:rsidR="00F57D37" w:rsidRDefault="00F57D37" w:rsidP="00571290">
            <w:pPr>
              <w:spacing w:line="360" w:lineRule="auto"/>
            </w:pPr>
          </w:p>
        </w:tc>
      </w:tr>
      <w:tr w:rsidR="00F57D37" w14:paraId="0F221298" w14:textId="77777777" w:rsidTr="00571290">
        <w:tc>
          <w:tcPr>
            <w:tcW w:w="534" w:type="dxa"/>
          </w:tcPr>
          <w:p w14:paraId="691ED0E6" w14:textId="77777777" w:rsidR="00F57D37" w:rsidRDefault="00F57D37" w:rsidP="00571290">
            <w:pPr>
              <w:spacing w:line="360" w:lineRule="auto"/>
            </w:pPr>
            <w:r>
              <w:t>8.</w:t>
            </w:r>
          </w:p>
        </w:tc>
        <w:tc>
          <w:tcPr>
            <w:tcW w:w="4110" w:type="dxa"/>
          </w:tcPr>
          <w:p w14:paraId="5E40ED15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7BD41D2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13709D1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62486A47" w14:textId="77777777" w:rsidR="00F57D37" w:rsidRDefault="00F57D37" w:rsidP="00571290">
            <w:pPr>
              <w:spacing w:line="360" w:lineRule="auto"/>
            </w:pPr>
          </w:p>
        </w:tc>
      </w:tr>
      <w:tr w:rsidR="00F57D37" w14:paraId="50848625" w14:textId="77777777" w:rsidTr="00571290">
        <w:tc>
          <w:tcPr>
            <w:tcW w:w="534" w:type="dxa"/>
          </w:tcPr>
          <w:p w14:paraId="292FFACE" w14:textId="77777777" w:rsidR="00F57D37" w:rsidRDefault="00F57D37" w:rsidP="00571290">
            <w:pPr>
              <w:spacing w:line="360" w:lineRule="auto"/>
            </w:pPr>
            <w:r>
              <w:t>9.</w:t>
            </w:r>
          </w:p>
        </w:tc>
        <w:tc>
          <w:tcPr>
            <w:tcW w:w="4110" w:type="dxa"/>
          </w:tcPr>
          <w:p w14:paraId="30B5836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3E7F0D11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2B250850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46BCB550" w14:textId="77777777" w:rsidR="00F57D37" w:rsidRDefault="00F57D37" w:rsidP="00571290">
            <w:pPr>
              <w:spacing w:line="360" w:lineRule="auto"/>
            </w:pPr>
          </w:p>
        </w:tc>
      </w:tr>
      <w:tr w:rsidR="00F57D37" w14:paraId="510468F0" w14:textId="77777777" w:rsidTr="00571290">
        <w:tc>
          <w:tcPr>
            <w:tcW w:w="534" w:type="dxa"/>
          </w:tcPr>
          <w:p w14:paraId="071B093E" w14:textId="77777777" w:rsidR="00F57D37" w:rsidRDefault="00F57D37" w:rsidP="00571290">
            <w:pPr>
              <w:spacing w:line="360" w:lineRule="auto"/>
            </w:pPr>
            <w:r>
              <w:t>10.</w:t>
            </w:r>
          </w:p>
        </w:tc>
        <w:tc>
          <w:tcPr>
            <w:tcW w:w="4110" w:type="dxa"/>
          </w:tcPr>
          <w:p w14:paraId="333E5429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792F6B0E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2B2AE0D6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2700492F" w14:textId="77777777" w:rsidR="00F57D37" w:rsidRDefault="00F57D37" w:rsidP="00571290">
            <w:pPr>
              <w:spacing w:line="360" w:lineRule="auto"/>
            </w:pPr>
          </w:p>
        </w:tc>
      </w:tr>
      <w:tr w:rsidR="00F57D37" w14:paraId="69D97DD4" w14:textId="77777777" w:rsidTr="00571290">
        <w:tc>
          <w:tcPr>
            <w:tcW w:w="534" w:type="dxa"/>
          </w:tcPr>
          <w:p w14:paraId="313AA95D" w14:textId="77777777" w:rsidR="00F57D37" w:rsidRDefault="00F57D37" w:rsidP="00571290">
            <w:pPr>
              <w:spacing w:line="360" w:lineRule="auto"/>
            </w:pPr>
            <w:r>
              <w:t>11.</w:t>
            </w:r>
          </w:p>
        </w:tc>
        <w:tc>
          <w:tcPr>
            <w:tcW w:w="4110" w:type="dxa"/>
          </w:tcPr>
          <w:p w14:paraId="32801706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77000A8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57A0FCF0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56147501" w14:textId="77777777" w:rsidR="00F57D37" w:rsidRDefault="00F57D37" w:rsidP="00571290">
            <w:pPr>
              <w:spacing w:line="360" w:lineRule="auto"/>
            </w:pPr>
          </w:p>
        </w:tc>
      </w:tr>
      <w:tr w:rsidR="00F57D37" w14:paraId="28691F60" w14:textId="77777777" w:rsidTr="00571290">
        <w:tc>
          <w:tcPr>
            <w:tcW w:w="534" w:type="dxa"/>
          </w:tcPr>
          <w:p w14:paraId="57BD1F62" w14:textId="77777777" w:rsidR="00F57D37" w:rsidRDefault="00F57D37" w:rsidP="00571290">
            <w:pPr>
              <w:spacing w:line="360" w:lineRule="auto"/>
            </w:pPr>
            <w:r>
              <w:t>12.</w:t>
            </w:r>
          </w:p>
        </w:tc>
        <w:tc>
          <w:tcPr>
            <w:tcW w:w="4110" w:type="dxa"/>
          </w:tcPr>
          <w:p w14:paraId="0D69C5A0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2DCF487E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041CDA8D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61F8FF5B" w14:textId="77777777" w:rsidR="00F57D37" w:rsidRDefault="00F57D37" w:rsidP="00571290">
            <w:pPr>
              <w:spacing w:line="360" w:lineRule="auto"/>
            </w:pPr>
          </w:p>
        </w:tc>
      </w:tr>
      <w:tr w:rsidR="00F57D37" w14:paraId="09A9F07A" w14:textId="77777777" w:rsidTr="00571290">
        <w:tc>
          <w:tcPr>
            <w:tcW w:w="534" w:type="dxa"/>
          </w:tcPr>
          <w:p w14:paraId="506CB8CA" w14:textId="29DA3BC0" w:rsidR="00F57D37" w:rsidRDefault="00F57D37" w:rsidP="00571290">
            <w:pPr>
              <w:spacing w:line="360" w:lineRule="auto"/>
            </w:pPr>
            <w:r>
              <w:t>13.</w:t>
            </w:r>
          </w:p>
        </w:tc>
        <w:tc>
          <w:tcPr>
            <w:tcW w:w="4110" w:type="dxa"/>
          </w:tcPr>
          <w:p w14:paraId="75FA10B2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155F6B69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08A8609B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3E8EDC65" w14:textId="77777777" w:rsidR="00F57D37" w:rsidRDefault="00F57D37" w:rsidP="00571290">
            <w:pPr>
              <w:spacing w:line="360" w:lineRule="auto"/>
            </w:pPr>
          </w:p>
        </w:tc>
      </w:tr>
      <w:tr w:rsidR="00F57D37" w14:paraId="2F0E3977" w14:textId="77777777" w:rsidTr="00571290">
        <w:tc>
          <w:tcPr>
            <w:tcW w:w="534" w:type="dxa"/>
          </w:tcPr>
          <w:p w14:paraId="4D00497A" w14:textId="2C3960EC" w:rsidR="00F57D37" w:rsidRDefault="00F57D37" w:rsidP="00571290">
            <w:pPr>
              <w:spacing w:line="360" w:lineRule="auto"/>
            </w:pPr>
            <w:r>
              <w:t>14.</w:t>
            </w:r>
          </w:p>
        </w:tc>
        <w:tc>
          <w:tcPr>
            <w:tcW w:w="4110" w:type="dxa"/>
          </w:tcPr>
          <w:p w14:paraId="1F0F9D45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351132A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6FD0777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2B852CA3" w14:textId="77777777" w:rsidR="00F57D37" w:rsidRDefault="00F57D37" w:rsidP="00571290">
            <w:pPr>
              <w:spacing w:line="360" w:lineRule="auto"/>
            </w:pPr>
          </w:p>
        </w:tc>
      </w:tr>
      <w:tr w:rsidR="00F57D37" w14:paraId="3B0E5B48" w14:textId="77777777" w:rsidTr="00571290">
        <w:tc>
          <w:tcPr>
            <w:tcW w:w="534" w:type="dxa"/>
          </w:tcPr>
          <w:p w14:paraId="7C1925A8" w14:textId="07D39315" w:rsidR="00F57D37" w:rsidRDefault="00F57D37" w:rsidP="00571290">
            <w:pPr>
              <w:spacing w:line="360" w:lineRule="auto"/>
            </w:pPr>
            <w:r>
              <w:t>15.</w:t>
            </w:r>
          </w:p>
        </w:tc>
        <w:tc>
          <w:tcPr>
            <w:tcW w:w="4110" w:type="dxa"/>
          </w:tcPr>
          <w:p w14:paraId="6BC694CA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3C4705D7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0BB7D7B5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26DB02FD" w14:textId="77777777" w:rsidR="00F57D37" w:rsidRDefault="00F57D37" w:rsidP="00571290">
            <w:pPr>
              <w:spacing w:line="360" w:lineRule="auto"/>
            </w:pPr>
          </w:p>
        </w:tc>
      </w:tr>
      <w:tr w:rsidR="00F57D37" w14:paraId="0F5DDD36" w14:textId="77777777" w:rsidTr="00571290">
        <w:tc>
          <w:tcPr>
            <w:tcW w:w="534" w:type="dxa"/>
          </w:tcPr>
          <w:p w14:paraId="272850BD" w14:textId="3A9D28D3" w:rsidR="00F57D37" w:rsidRDefault="00F57D37" w:rsidP="00571290">
            <w:pPr>
              <w:spacing w:line="360" w:lineRule="auto"/>
            </w:pPr>
            <w:r>
              <w:t>16.</w:t>
            </w:r>
          </w:p>
        </w:tc>
        <w:tc>
          <w:tcPr>
            <w:tcW w:w="4110" w:type="dxa"/>
          </w:tcPr>
          <w:p w14:paraId="50AE2FE9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4570E1E6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16970FBF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3C43C809" w14:textId="77777777" w:rsidR="00F57D37" w:rsidRDefault="00F57D37" w:rsidP="00571290">
            <w:pPr>
              <w:spacing w:line="360" w:lineRule="auto"/>
            </w:pPr>
          </w:p>
        </w:tc>
      </w:tr>
      <w:tr w:rsidR="00F57D37" w14:paraId="26B9FCA4" w14:textId="77777777" w:rsidTr="00571290">
        <w:tc>
          <w:tcPr>
            <w:tcW w:w="534" w:type="dxa"/>
          </w:tcPr>
          <w:p w14:paraId="3E8FB88D" w14:textId="09B32C95" w:rsidR="00F57D37" w:rsidRDefault="00F57D37" w:rsidP="00571290">
            <w:pPr>
              <w:spacing w:line="360" w:lineRule="auto"/>
            </w:pPr>
            <w:r>
              <w:t>17.</w:t>
            </w:r>
          </w:p>
        </w:tc>
        <w:tc>
          <w:tcPr>
            <w:tcW w:w="4110" w:type="dxa"/>
          </w:tcPr>
          <w:p w14:paraId="2AA7C9B3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01F18EA7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2AFA601B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6245B191" w14:textId="77777777" w:rsidR="00F57D37" w:rsidRDefault="00F57D37" w:rsidP="00571290">
            <w:pPr>
              <w:spacing w:line="360" w:lineRule="auto"/>
            </w:pPr>
          </w:p>
        </w:tc>
      </w:tr>
      <w:tr w:rsidR="00F57D37" w14:paraId="02067FD3" w14:textId="77777777" w:rsidTr="00571290">
        <w:tc>
          <w:tcPr>
            <w:tcW w:w="534" w:type="dxa"/>
          </w:tcPr>
          <w:p w14:paraId="6142F64D" w14:textId="74647313" w:rsidR="00F57D37" w:rsidRDefault="00F57D37" w:rsidP="00571290">
            <w:pPr>
              <w:spacing w:line="360" w:lineRule="auto"/>
            </w:pPr>
            <w:r>
              <w:t>18.</w:t>
            </w:r>
          </w:p>
        </w:tc>
        <w:tc>
          <w:tcPr>
            <w:tcW w:w="4110" w:type="dxa"/>
          </w:tcPr>
          <w:p w14:paraId="60EFD225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76" w:type="dxa"/>
          </w:tcPr>
          <w:p w14:paraId="6B5DBE0A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43" w:type="dxa"/>
          </w:tcPr>
          <w:p w14:paraId="0650755B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449" w:type="dxa"/>
          </w:tcPr>
          <w:p w14:paraId="57B2D0F1" w14:textId="77777777" w:rsidR="00F57D37" w:rsidRDefault="00F57D37" w:rsidP="00571290">
            <w:pPr>
              <w:spacing w:line="360" w:lineRule="auto"/>
            </w:pPr>
          </w:p>
        </w:tc>
      </w:tr>
    </w:tbl>
    <w:p w14:paraId="19FA78B6" w14:textId="77777777" w:rsidR="002053CB" w:rsidRDefault="002053CB" w:rsidP="006D07F9">
      <w:pPr>
        <w:pStyle w:val="Akapitzlist"/>
        <w:spacing w:after="160" w:line="259" w:lineRule="auto"/>
        <w:ind w:left="0"/>
        <w:rPr>
          <w:b/>
          <w:u w:val="single"/>
        </w:rPr>
      </w:pPr>
    </w:p>
    <w:p w14:paraId="6F8EFFB7" w14:textId="77777777" w:rsidR="00F57D37" w:rsidRDefault="00F57D37" w:rsidP="006D07F9">
      <w:pPr>
        <w:pStyle w:val="Akapitzlist"/>
        <w:spacing w:after="160" w:line="259" w:lineRule="auto"/>
        <w:ind w:left="0"/>
        <w:rPr>
          <w:b/>
          <w:u w:val="single"/>
        </w:rPr>
      </w:pPr>
    </w:p>
    <w:p w14:paraId="2E28093D" w14:textId="77777777" w:rsidR="00F57D37" w:rsidRDefault="00F57D37" w:rsidP="006D07F9">
      <w:pPr>
        <w:pStyle w:val="Akapitzlist"/>
        <w:spacing w:after="160" w:line="259" w:lineRule="auto"/>
        <w:ind w:left="0"/>
        <w:rPr>
          <w:b/>
          <w:u w:val="single"/>
        </w:rPr>
      </w:pPr>
    </w:p>
    <w:p w14:paraId="781CBCEB" w14:textId="77777777" w:rsidR="00F57D37" w:rsidRDefault="00F57D37" w:rsidP="00F57D37">
      <w:pPr>
        <w:spacing w:line="360" w:lineRule="auto"/>
      </w:pPr>
      <w:r>
        <w:t>Osoby zakwalifikowane do drugiego etapu konkursu: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3"/>
        <w:gridCol w:w="5414"/>
        <w:gridCol w:w="1261"/>
        <w:gridCol w:w="1854"/>
      </w:tblGrid>
      <w:tr w:rsidR="00F57D37" w14:paraId="00660C40" w14:textId="77777777" w:rsidTr="00F57D37">
        <w:tc>
          <w:tcPr>
            <w:tcW w:w="533" w:type="dxa"/>
          </w:tcPr>
          <w:p w14:paraId="01887711" w14:textId="77777777" w:rsidR="00F57D37" w:rsidRDefault="00F57D37" w:rsidP="00571290">
            <w:pPr>
              <w:spacing w:line="360" w:lineRule="auto"/>
            </w:pPr>
            <w:r>
              <w:t>Lp.</w:t>
            </w:r>
          </w:p>
        </w:tc>
        <w:tc>
          <w:tcPr>
            <w:tcW w:w="5414" w:type="dxa"/>
          </w:tcPr>
          <w:p w14:paraId="6B4C65AB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Nazwisko i imię</w:t>
            </w:r>
          </w:p>
        </w:tc>
        <w:tc>
          <w:tcPr>
            <w:tcW w:w="1261" w:type="dxa"/>
          </w:tcPr>
          <w:p w14:paraId="6CE54E8D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Klasa</w:t>
            </w:r>
          </w:p>
        </w:tc>
        <w:tc>
          <w:tcPr>
            <w:tcW w:w="1854" w:type="dxa"/>
          </w:tcPr>
          <w:p w14:paraId="34035F26" w14:textId="77777777" w:rsidR="00F57D37" w:rsidRPr="00E77AB3" w:rsidRDefault="00F57D37" w:rsidP="00571290">
            <w:pPr>
              <w:spacing w:line="360" w:lineRule="auto"/>
              <w:jc w:val="center"/>
              <w:rPr>
                <w:b/>
              </w:rPr>
            </w:pPr>
            <w:r w:rsidRPr="00E77AB3">
              <w:rPr>
                <w:b/>
              </w:rPr>
              <w:t>Uzyskane punkty</w:t>
            </w:r>
          </w:p>
        </w:tc>
      </w:tr>
      <w:tr w:rsidR="00F57D37" w14:paraId="2FC5BDD6" w14:textId="77777777" w:rsidTr="00F57D37">
        <w:tc>
          <w:tcPr>
            <w:tcW w:w="533" w:type="dxa"/>
          </w:tcPr>
          <w:p w14:paraId="65F0A5C0" w14:textId="77777777" w:rsidR="00F57D37" w:rsidRDefault="00F57D37" w:rsidP="00571290">
            <w:pPr>
              <w:spacing w:line="360" w:lineRule="auto"/>
            </w:pPr>
            <w:r>
              <w:t>1.</w:t>
            </w:r>
          </w:p>
        </w:tc>
        <w:tc>
          <w:tcPr>
            <w:tcW w:w="5414" w:type="dxa"/>
          </w:tcPr>
          <w:p w14:paraId="5C13A0EC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61" w:type="dxa"/>
          </w:tcPr>
          <w:p w14:paraId="781174B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54" w:type="dxa"/>
          </w:tcPr>
          <w:p w14:paraId="50B7A1C4" w14:textId="77777777" w:rsidR="00F57D37" w:rsidRDefault="00F57D37" w:rsidP="00571290">
            <w:pPr>
              <w:spacing w:line="360" w:lineRule="auto"/>
            </w:pPr>
          </w:p>
        </w:tc>
      </w:tr>
      <w:tr w:rsidR="00F57D37" w14:paraId="391ABF75" w14:textId="77777777" w:rsidTr="00F57D37">
        <w:tc>
          <w:tcPr>
            <w:tcW w:w="533" w:type="dxa"/>
          </w:tcPr>
          <w:p w14:paraId="50108838" w14:textId="77777777" w:rsidR="00F57D37" w:rsidRDefault="00F57D37" w:rsidP="00571290">
            <w:pPr>
              <w:spacing w:line="360" w:lineRule="auto"/>
            </w:pPr>
            <w:r>
              <w:t>2.</w:t>
            </w:r>
          </w:p>
        </w:tc>
        <w:tc>
          <w:tcPr>
            <w:tcW w:w="5414" w:type="dxa"/>
          </w:tcPr>
          <w:p w14:paraId="25469F24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61" w:type="dxa"/>
          </w:tcPr>
          <w:p w14:paraId="2153F6E8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54" w:type="dxa"/>
          </w:tcPr>
          <w:p w14:paraId="2D33D90E" w14:textId="77777777" w:rsidR="00F57D37" w:rsidRDefault="00F57D37" w:rsidP="00571290">
            <w:pPr>
              <w:spacing w:line="360" w:lineRule="auto"/>
            </w:pPr>
          </w:p>
        </w:tc>
      </w:tr>
      <w:tr w:rsidR="00F57D37" w14:paraId="00EB8EFE" w14:textId="77777777" w:rsidTr="00F57D37">
        <w:tc>
          <w:tcPr>
            <w:tcW w:w="533" w:type="dxa"/>
          </w:tcPr>
          <w:p w14:paraId="522FCF62" w14:textId="77777777" w:rsidR="00F57D37" w:rsidRDefault="00F57D37" w:rsidP="00571290">
            <w:pPr>
              <w:spacing w:line="360" w:lineRule="auto"/>
            </w:pPr>
            <w:r>
              <w:t>3.</w:t>
            </w:r>
          </w:p>
        </w:tc>
        <w:tc>
          <w:tcPr>
            <w:tcW w:w="5414" w:type="dxa"/>
          </w:tcPr>
          <w:p w14:paraId="0F33C150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261" w:type="dxa"/>
          </w:tcPr>
          <w:p w14:paraId="4F8BE451" w14:textId="77777777" w:rsidR="00F57D37" w:rsidRDefault="00F57D37" w:rsidP="00571290">
            <w:pPr>
              <w:spacing w:line="360" w:lineRule="auto"/>
            </w:pPr>
          </w:p>
        </w:tc>
        <w:tc>
          <w:tcPr>
            <w:tcW w:w="1854" w:type="dxa"/>
          </w:tcPr>
          <w:p w14:paraId="44C2D17D" w14:textId="77777777" w:rsidR="00F57D37" w:rsidRDefault="00F57D37" w:rsidP="00571290">
            <w:pPr>
              <w:spacing w:line="360" w:lineRule="auto"/>
            </w:pPr>
          </w:p>
        </w:tc>
      </w:tr>
    </w:tbl>
    <w:p w14:paraId="26C08125" w14:textId="77777777" w:rsidR="00F57D37" w:rsidRDefault="00F57D37" w:rsidP="00F57D37">
      <w:pPr>
        <w:spacing w:line="360" w:lineRule="auto"/>
      </w:pPr>
    </w:p>
    <w:p w14:paraId="422730E6" w14:textId="2DB6B0B4" w:rsidR="00F57D37" w:rsidRPr="00534968" w:rsidRDefault="00F57D37" w:rsidP="00F57D37">
      <w:pPr>
        <w:spacing w:line="360" w:lineRule="auto"/>
        <w:rPr>
          <w:b/>
        </w:rPr>
      </w:pPr>
      <w:r>
        <w:rPr>
          <w:b/>
        </w:rPr>
        <w:t xml:space="preserve">Przewodniczący </w:t>
      </w:r>
      <w:r w:rsidRPr="00D5761D">
        <w:rPr>
          <w:b/>
        </w:rPr>
        <w:t>Komisji</w:t>
      </w:r>
      <w:r>
        <w:rPr>
          <w:b/>
        </w:rPr>
        <w:t xml:space="preserve"> Konkursowej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Członkowie Komisji Konkursowej</w:t>
      </w:r>
    </w:p>
    <w:p w14:paraId="36A3FB15" w14:textId="77777777" w:rsidR="00F57D37" w:rsidRDefault="00F57D37" w:rsidP="00F57D37">
      <w:pPr>
        <w:spacing w:line="360" w:lineRule="auto"/>
      </w:pPr>
      <w:r>
        <w:t>.......................................................</w:t>
      </w:r>
      <w:r>
        <w:tab/>
      </w:r>
      <w:r>
        <w:tab/>
      </w:r>
      <w:r>
        <w:tab/>
      </w:r>
      <w:r>
        <w:tab/>
        <w:t>...........................</w:t>
      </w:r>
      <w:r>
        <w:t>.......</w:t>
      </w:r>
      <w:r>
        <w:t>.....................</w:t>
      </w:r>
    </w:p>
    <w:p w14:paraId="748BB3D4" w14:textId="404880C6" w:rsidR="00F57D37" w:rsidRPr="00B17613" w:rsidRDefault="00F57D37" w:rsidP="00F57D37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.......................................................</w:t>
      </w:r>
      <w:r>
        <w:rPr>
          <w:sz w:val="24"/>
          <w:szCs w:val="24"/>
        </w:rPr>
        <w:tab/>
      </w:r>
    </w:p>
    <w:p w14:paraId="3431DDF5" w14:textId="77777777" w:rsidR="00F57D37" w:rsidRDefault="00F57D37" w:rsidP="006D07F9">
      <w:pPr>
        <w:pStyle w:val="Akapitzlist"/>
        <w:spacing w:after="160" w:line="259" w:lineRule="auto"/>
        <w:ind w:left="0"/>
        <w:rPr>
          <w:b/>
          <w:u w:val="single"/>
        </w:rPr>
      </w:pPr>
    </w:p>
    <w:sectPr w:rsidR="00F57D37" w:rsidSect="00CF191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0CD09" w14:textId="77777777" w:rsidR="00CF1917" w:rsidRDefault="00CF1917" w:rsidP="00351DF9">
      <w:pPr>
        <w:spacing w:after="0" w:line="240" w:lineRule="auto"/>
      </w:pPr>
      <w:r>
        <w:separator/>
      </w:r>
    </w:p>
  </w:endnote>
  <w:endnote w:type="continuationSeparator" w:id="0">
    <w:p w14:paraId="04B3C43F" w14:textId="77777777" w:rsidR="00CF1917" w:rsidRDefault="00CF1917" w:rsidP="00351D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D5CD0" w14:textId="77777777" w:rsidR="00616A68" w:rsidRDefault="00616A6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76F41" w14:textId="77777777" w:rsidR="00BA1C6D" w:rsidRPr="0016072E" w:rsidRDefault="0016072E" w:rsidP="0016072E">
    <w:pPr>
      <w:pStyle w:val="Stopk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AA2EFEB" wp14:editId="67DAE901">
              <wp:simplePos x="0" y="0"/>
              <wp:positionH relativeFrom="column">
                <wp:posOffset>475545</wp:posOffset>
              </wp:positionH>
              <wp:positionV relativeFrom="paragraph">
                <wp:posOffset>-94615</wp:posOffset>
              </wp:positionV>
              <wp:extent cx="5337728" cy="290170"/>
              <wp:effectExtent l="0" t="0" r="0" b="2540"/>
              <wp:wrapNone/>
              <wp:docPr id="986863833" name="Pole tekstow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7728" cy="2901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A1499BE" w14:textId="77777777" w:rsidR="0016072E" w:rsidRPr="0016072E" w:rsidRDefault="00C5526F">
                          <w:pPr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ul</w:t>
                          </w:r>
                          <w:r w:rsidR="0016072E" w:rsidRPr="0016072E">
                            <w:rPr>
                              <w:color w:val="7F7F7F" w:themeColor="text1" w:themeTint="80"/>
                            </w:rPr>
                            <w:t>. Zwycięstwa 148, 75-613 Koszalin, tel. 93 342 43 85, biuro@koszalin.skwp.pl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AA2EFEB" id="_x0000_t202" coordsize="21600,21600" o:spt="202" path="m,l,21600r21600,l21600,xe">
              <v:stroke joinstyle="miter"/>
              <v:path gradientshapeok="t" o:connecttype="rect"/>
            </v:shapetype>
            <v:shape id="Pole tekstowe 9" o:spid="_x0000_s1028" type="#_x0000_t202" style="position:absolute;left:0;text-align:left;margin-left:37.45pt;margin-top:-7.45pt;width:420.3pt;height:22.8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" fillcolor="white [3201]" stroked="f" strokeweight=".5pt">
              <v:textbox>
                <w:txbxContent>
                  <w:p w14:paraId="7A1499BE" w14:textId="77777777" w:rsidR="0016072E" w:rsidRPr="0016072E" w:rsidRDefault="00C5526F">
                    <w:pPr>
                      <w:rPr>
                        <w:color w:val="7F7F7F" w:themeColor="text1" w:themeTint="80"/>
                      </w:rPr>
                    </w:pPr>
                    <w:r>
                      <w:rPr>
                        <w:color w:val="7F7F7F" w:themeColor="text1" w:themeTint="80"/>
                      </w:rPr>
                      <w:t>ul</w:t>
                    </w:r>
                    <w:r w:rsidR="0016072E" w:rsidRPr="0016072E">
                      <w:rPr>
                        <w:color w:val="7F7F7F" w:themeColor="text1" w:themeTint="80"/>
                      </w:rPr>
                      <w:t>. Zwycięstwa 148, 75-613 Koszalin, tel. 93 342 43 85, biuro@koszalin.skwp.pl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429B503" wp14:editId="5F121246">
              <wp:simplePos x="0" y="0"/>
              <wp:positionH relativeFrom="column">
                <wp:posOffset>-800207</wp:posOffset>
              </wp:positionH>
              <wp:positionV relativeFrom="paragraph">
                <wp:posOffset>-194404</wp:posOffset>
              </wp:positionV>
              <wp:extent cx="1810693" cy="751437"/>
              <wp:effectExtent l="0" t="0" r="5715" b="0"/>
              <wp:wrapNone/>
              <wp:docPr id="151822359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10693" cy="751437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9E1C221" id="Prostokąt 10" o:spid="_x0000_s1026" style="position:absolute;margin-left:-63pt;margin-top:-15.3pt;width:142.55pt;height:59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" fillcolor="white [3212]" stroked="f" strokeweight="2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353EDA2" wp14:editId="55D03066">
              <wp:simplePos x="0" y="0"/>
              <wp:positionH relativeFrom="column">
                <wp:posOffset>-582925</wp:posOffset>
              </wp:positionH>
              <wp:positionV relativeFrom="paragraph">
                <wp:posOffset>-266832</wp:posOffset>
              </wp:positionV>
              <wp:extent cx="2254313" cy="271145"/>
              <wp:effectExtent l="0" t="0" r="6350" b="0"/>
              <wp:wrapNone/>
              <wp:docPr id="287630794" name="Pole tekstow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54313" cy="2711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6EFFC3C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  <w:sz w:val="24"/>
                              <w:szCs w:val="24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  <w:sz w:val="24"/>
                              <w:szCs w:val="24"/>
                            </w:rPr>
                            <w:t>Ul. Zwycięstwa 148</w:t>
                          </w:r>
                        </w:p>
                        <w:p w14:paraId="4FAC5F5D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72000" tIns="3600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53EDA2" id="Pole tekstowe 7" o:spid="_x0000_s1029" type="#_x0000_t202" style="position:absolute;left:0;text-align:left;margin-left:-45.9pt;margin-top:-21pt;width:177.5pt;height:21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" fillcolor="white [3201]" stroked="f" strokeweight=".5pt">
              <v:textbox inset="2mm,1mm">
                <w:txbxContent>
                  <w:p w14:paraId="56EFFC3C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  <w:sz w:val="24"/>
                        <w:szCs w:val="24"/>
                      </w:rPr>
                    </w:pPr>
                    <w:r w:rsidRPr="0016072E">
                      <w:rPr>
                        <w:color w:val="7F7F7F" w:themeColor="text1" w:themeTint="80"/>
                        <w:sz w:val="24"/>
                        <w:szCs w:val="24"/>
                      </w:rPr>
                      <w:t>Ul. Zwycięstwa 148</w:t>
                    </w:r>
                  </w:p>
                  <w:p w14:paraId="4FAC5F5D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EDD9D03" wp14:editId="06DD3B68">
              <wp:simplePos x="0" y="0"/>
              <wp:positionH relativeFrom="column">
                <wp:posOffset>-589280</wp:posOffset>
              </wp:positionH>
              <wp:positionV relativeFrom="paragraph">
                <wp:posOffset>233045</wp:posOffset>
              </wp:positionV>
              <wp:extent cx="1412240" cy="271145"/>
              <wp:effectExtent l="0" t="0" r="0" b="0"/>
              <wp:wrapNone/>
              <wp:docPr id="1842973775" name="Pole tekstow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2240" cy="2711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1AD8B17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  <w:t>biuro@koszalin.skwp.pl</w:t>
                          </w:r>
                        </w:p>
                        <w:p w14:paraId="19BDAA3B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</w:rPr>
                            <w:t>tel. 93 342 43 85</w:t>
                          </w:r>
                        </w:p>
                        <w:p w14:paraId="1C3847BE" w14:textId="77777777" w:rsidR="0016072E" w:rsidRPr="0016072E" w:rsidRDefault="0016072E" w:rsidP="0016072E">
                          <w:pPr>
                            <w:rPr>
                              <w:color w:val="7F7F7F" w:themeColor="text1" w:themeTint="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DD9D03" id="Pole tekstowe 8" o:spid="_x0000_s1030" type="#_x0000_t202" style="position:absolute;left:0;text-align:left;margin-left:-46.4pt;margin-top:18.35pt;width:111.2pt;height:21.3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" fillcolor="white [3201]" stroked="f" strokeweight=".5pt">
              <v:textbox>
                <w:txbxContent>
                  <w:p w14:paraId="21AD8B17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  <w:sz w:val="18"/>
                        <w:szCs w:val="18"/>
                      </w:rPr>
                    </w:pPr>
                    <w:r w:rsidRPr="0016072E">
                      <w:rPr>
                        <w:color w:val="7F7F7F" w:themeColor="text1" w:themeTint="80"/>
                        <w:sz w:val="18"/>
                        <w:szCs w:val="18"/>
                      </w:rPr>
                      <w:t>biuro@koszalin.skwp.pl</w:t>
                    </w:r>
                  </w:p>
                  <w:p w14:paraId="19BDAA3B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</w:rPr>
                    </w:pPr>
                    <w:r w:rsidRPr="0016072E">
                      <w:rPr>
                        <w:color w:val="7F7F7F" w:themeColor="text1" w:themeTint="80"/>
                      </w:rPr>
                      <w:t>tel. 93 342 43 85</w:t>
                    </w:r>
                  </w:p>
                  <w:p w14:paraId="1C3847BE" w14:textId="77777777" w:rsidR="0016072E" w:rsidRPr="0016072E" w:rsidRDefault="0016072E" w:rsidP="0016072E">
                    <w:pPr>
                      <w:rPr>
                        <w:color w:val="7F7F7F" w:themeColor="text1" w:themeTint="8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03CCAE9" wp14:editId="67414D72">
              <wp:simplePos x="0" y="0"/>
              <wp:positionH relativeFrom="column">
                <wp:posOffset>-592455</wp:posOffset>
              </wp:positionH>
              <wp:positionV relativeFrom="paragraph">
                <wp:posOffset>-94615</wp:posOffset>
              </wp:positionV>
              <wp:extent cx="1412240" cy="271145"/>
              <wp:effectExtent l="0" t="0" r="0" b="0"/>
              <wp:wrapNone/>
              <wp:docPr id="94568234" name="Pole tekstow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2240" cy="27114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4AD6A5C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  <w:t>75-613 Koszalin</w:t>
                          </w:r>
                        </w:p>
                        <w:p w14:paraId="4BD62629" w14:textId="77777777" w:rsidR="0016072E" w:rsidRPr="0016072E" w:rsidRDefault="0016072E">
                          <w:pPr>
                            <w:rPr>
                              <w:color w:val="7F7F7F" w:themeColor="text1" w:themeTint="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3CCAE9" id="_x0000_s1031" type="#_x0000_t202" style="position:absolute;left:0;text-align:left;margin-left:-46.65pt;margin-top:-7.45pt;width:111.2pt;height:21.3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" fillcolor="white [3201]" stroked="f" strokeweight=".5pt">
              <v:textbox>
                <w:txbxContent>
                  <w:p w14:paraId="44AD6A5C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  <w:sz w:val="18"/>
                        <w:szCs w:val="18"/>
                      </w:rPr>
                    </w:pPr>
                    <w:r w:rsidRPr="0016072E">
                      <w:rPr>
                        <w:color w:val="7F7F7F" w:themeColor="text1" w:themeTint="80"/>
                        <w:sz w:val="18"/>
                        <w:szCs w:val="18"/>
                      </w:rPr>
                      <w:t>75-613 Koszalin</w:t>
                    </w:r>
                  </w:p>
                  <w:p w14:paraId="4BD62629" w14:textId="77777777" w:rsidR="0016072E" w:rsidRPr="0016072E" w:rsidRDefault="0016072E">
                    <w:pPr>
                      <w:rPr>
                        <w:color w:val="7F7F7F" w:themeColor="text1" w:themeTint="8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F44F18B" wp14:editId="22F34740">
              <wp:simplePos x="0" y="0"/>
              <wp:positionH relativeFrom="column">
                <wp:posOffset>-585722</wp:posOffset>
              </wp:positionH>
              <wp:positionV relativeFrom="paragraph">
                <wp:posOffset>74967</wp:posOffset>
              </wp:positionV>
              <wp:extent cx="1412341" cy="271604"/>
              <wp:effectExtent l="0" t="0" r="0" b="0"/>
              <wp:wrapNone/>
              <wp:docPr id="428590431" name="Pole tekstow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2341" cy="271604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1C43C2B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  <w:sz w:val="18"/>
                              <w:szCs w:val="18"/>
                            </w:rPr>
                            <w:t>tel. 93 342 43 85</w:t>
                          </w:r>
                        </w:p>
                        <w:p w14:paraId="2045106B" w14:textId="77777777" w:rsidR="0016072E" w:rsidRPr="0016072E" w:rsidRDefault="0016072E" w:rsidP="0016072E">
                          <w:pPr>
                            <w:spacing w:line="240" w:lineRule="auto"/>
                            <w:rPr>
                              <w:color w:val="7F7F7F" w:themeColor="text1" w:themeTint="80"/>
                            </w:rPr>
                          </w:pPr>
                          <w:r w:rsidRPr="0016072E">
                            <w:rPr>
                              <w:color w:val="7F7F7F" w:themeColor="text1" w:themeTint="80"/>
                            </w:rPr>
                            <w:t>tel. 93 342 43 85</w:t>
                          </w:r>
                        </w:p>
                        <w:p w14:paraId="1493A7B3" w14:textId="77777777" w:rsidR="0016072E" w:rsidRPr="0016072E" w:rsidRDefault="0016072E" w:rsidP="0016072E">
                          <w:pPr>
                            <w:rPr>
                              <w:color w:val="7F7F7F" w:themeColor="text1" w:themeTint="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44F18B" id="_x0000_s1032" type="#_x0000_t202" style="position:absolute;left:0;text-align:left;margin-left:-46.1pt;margin-top:5.9pt;width:111.2pt;height:21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" fillcolor="white [3201]" stroked="f" strokeweight=".5pt">
              <v:textbox>
                <w:txbxContent>
                  <w:p w14:paraId="41C43C2B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  <w:sz w:val="18"/>
                        <w:szCs w:val="18"/>
                      </w:rPr>
                    </w:pPr>
                    <w:r w:rsidRPr="0016072E">
                      <w:rPr>
                        <w:color w:val="7F7F7F" w:themeColor="text1" w:themeTint="80"/>
                        <w:sz w:val="18"/>
                        <w:szCs w:val="18"/>
                      </w:rPr>
                      <w:t>tel. 93 342 43 85</w:t>
                    </w:r>
                  </w:p>
                  <w:p w14:paraId="2045106B" w14:textId="77777777" w:rsidR="0016072E" w:rsidRPr="0016072E" w:rsidRDefault="0016072E" w:rsidP="0016072E">
                    <w:pPr>
                      <w:spacing w:line="240" w:lineRule="auto"/>
                      <w:rPr>
                        <w:color w:val="7F7F7F" w:themeColor="text1" w:themeTint="80"/>
                      </w:rPr>
                    </w:pPr>
                    <w:r w:rsidRPr="0016072E">
                      <w:rPr>
                        <w:color w:val="7F7F7F" w:themeColor="text1" w:themeTint="80"/>
                      </w:rPr>
                      <w:t>tel. 93 342 43 85</w:t>
                    </w:r>
                  </w:p>
                  <w:p w14:paraId="1493A7B3" w14:textId="77777777" w:rsidR="0016072E" w:rsidRPr="0016072E" w:rsidRDefault="0016072E" w:rsidP="0016072E">
                    <w:pPr>
                      <w:rPr>
                        <w:color w:val="7F7F7F" w:themeColor="text1" w:themeTint="80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id w:val="67309829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67E1">
          <w:rPr>
            <w:noProof/>
          </w:rPr>
          <w:t>5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F1B12" w14:textId="77777777" w:rsidR="00616A68" w:rsidRDefault="00616A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BDEE8" w14:textId="77777777" w:rsidR="00CF1917" w:rsidRDefault="00CF1917" w:rsidP="00351DF9">
      <w:pPr>
        <w:spacing w:after="0" w:line="240" w:lineRule="auto"/>
      </w:pPr>
      <w:r>
        <w:separator/>
      </w:r>
    </w:p>
  </w:footnote>
  <w:footnote w:type="continuationSeparator" w:id="0">
    <w:p w14:paraId="4297FC43" w14:textId="77777777" w:rsidR="00CF1917" w:rsidRDefault="00CF1917" w:rsidP="00351D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6C2B1" w14:textId="77777777" w:rsidR="00616A68" w:rsidRDefault="00616A6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E5400" w14:textId="77777777" w:rsidR="003D1831" w:rsidRDefault="003D1831">
    <w:pPr>
      <w:pStyle w:val="Nagwek"/>
    </w:pPr>
    <w:r>
      <w:rPr>
        <w:b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0AC165" wp14:editId="6FA9EE98">
              <wp:simplePos x="0" y="0"/>
              <wp:positionH relativeFrom="column">
                <wp:posOffset>4542953</wp:posOffset>
              </wp:positionH>
              <wp:positionV relativeFrom="paragraph">
                <wp:posOffset>-411480</wp:posOffset>
              </wp:positionV>
              <wp:extent cx="1447926" cy="298764"/>
              <wp:effectExtent l="0" t="0" r="0" b="0"/>
              <wp:wrapNone/>
              <wp:docPr id="562475113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7926" cy="2987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A012F59" w14:textId="77777777" w:rsidR="003D1831" w:rsidRPr="003D1831" w:rsidRDefault="003D1831" w:rsidP="003D1831">
                          <w:pPr>
                            <w:rPr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3D1831">
                            <w:rPr>
                              <w:b/>
                              <w:bCs/>
                              <w:color w:val="7F7F7F" w:themeColor="text1" w:themeTint="80"/>
                            </w:rPr>
                            <w:t>Organizator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0AC165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6" type="#_x0000_t202" style="position:absolute;margin-left:357.7pt;margin-top:-32.4pt;width:114pt;height:23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" filled="f" stroked="f" strokeweight=".5pt">
              <v:textbox>
                <w:txbxContent>
                  <w:p w14:paraId="6A012F59" w14:textId="77777777" w:rsidR="003D1831" w:rsidRPr="003D1831" w:rsidRDefault="003D1831" w:rsidP="003D1831">
                    <w:pPr>
                      <w:rPr>
                        <w:b/>
                        <w:bCs/>
                        <w:color w:val="7F7F7F" w:themeColor="text1" w:themeTint="80"/>
                      </w:rPr>
                    </w:pPr>
                    <w:r w:rsidRPr="003D1831">
                      <w:rPr>
                        <w:b/>
                        <w:bCs/>
                        <w:color w:val="7F7F7F" w:themeColor="text1" w:themeTint="80"/>
                      </w:rPr>
                      <w:t>Organizator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533322E" wp14:editId="7818FD60">
              <wp:simplePos x="0" y="0"/>
              <wp:positionH relativeFrom="column">
                <wp:posOffset>-195587</wp:posOffset>
              </wp:positionH>
              <wp:positionV relativeFrom="paragraph">
                <wp:posOffset>-381000</wp:posOffset>
              </wp:positionV>
              <wp:extent cx="1447800" cy="298450"/>
              <wp:effectExtent l="0" t="0" r="0" b="6350"/>
              <wp:wrapNone/>
              <wp:docPr id="1227455333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47800" cy="2984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906486" w14:textId="77777777" w:rsidR="003D1831" w:rsidRPr="003D1831" w:rsidRDefault="003D1831" w:rsidP="003D1831">
                          <w:pPr>
                            <w:rPr>
                              <w:b/>
                              <w:bCs/>
                              <w:color w:val="7F7F7F" w:themeColor="text1" w:themeTint="80"/>
                            </w:rPr>
                          </w:pPr>
                          <w:r w:rsidRPr="003D1831">
                            <w:rPr>
                              <w:b/>
                              <w:bCs/>
                              <w:color w:val="7F7F7F" w:themeColor="text1" w:themeTint="80"/>
                            </w:rPr>
                            <w:t>Patronat Honorowy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533322E" id="_x0000_s1027" type="#_x0000_t202" style="position:absolute;margin-left:-15.4pt;margin-top:-30pt;width:114pt;height:23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" fillcolor="white [3201]" stroked="f" strokeweight=".5pt">
              <v:textbox>
                <w:txbxContent>
                  <w:p w14:paraId="07906486" w14:textId="77777777" w:rsidR="003D1831" w:rsidRPr="003D1831" w:rsidRDefault="003D1831" w:rsidP="003D1831">
                    <w:pPr>
                      <w:rPr>
                        <w:b/>
                        <w:bCs/>
                        <w:color w:val="7F7F7F" w:themeColor="text1" w:themeTint="80"/>
                      </w:rPr>
                    </w:pPr>
                    <w:r w:rsidRPr="003D1831">
                      <w:rPr>
                        <w:b/>
                        <w:bCs/>
                        <w:color w:val="7F7F7F" w:themeColor="text1" w:themeTint="80"/>
                      </w:rPr>
                      <w:t>Patronat Honorowy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71BD56F0" wp14:editId="07BD3A30">
          <wp:simplePos x="0" y="0"/>
          <wp:positionH relativeFrom="column">
            <wp:posOffset>3291840</wp:posOffset>
          </wp:positionH>
          <wp:positionV relativeFrom="paragraph">
            <wp:posOffset>-193675</wp:posOffset>
          </wp:positionV>
          <wp:extent cx="3056255" cy="560070"/>
          <wp:effectExtent l="0" t="0" r="4445" b="0"/>
          <wp:wrapSquare wrapText="bothSides"/>
          <wp:docPr id="745099901" name="Obraz 4" descr="Obraz zawierający tekst, Czcionka, biał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5099901" name="Obraz 4" descr="Obraz zawierający tekst, Czcionka, biały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6255" cy="560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16E06CD" wp14:editId="7507A542">
          <wp:simplePos x="0" y="0"/>
          <wp:positionH relativeFrom="column">
            <wp:posOffset>946999</wp:posOffset>
          </wp:positionH>
          <wp:positionV relativeFrom="paragraph">
            <wp:posOffset>-151130</wp:posOffset>
          </wp:positionV>
          <wp:extent cx="624205" cy="624205"/>
          <wp:effectExtent l="0" t="0" r="0" b="0"/>
          <wp:wrapSquare wrapText="bothSides"/>
          <wp:docPr id="1801187294" name="Obraz 2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1187294" name="Obraz 2" descr="Obraz zawierający tekst, Czcionka, symbol, logo&#10;&#10;Opis wygenerowany automatyczni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4205" cy="624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415BDD6C" wp14:editId="7C4A54C4">
          <wp:simplePos x="0" y="0"/>
          <wp:positionH relativeFrom="column">
            <wp:posOffset>-709930</wp:posOffset>
          </wp:positionH>
          <wp:positionV relativeFrom="paragraph">
            <wp:posOffset>-78740</wp:posOffset>
          </wp:positionV>
          <wp:extent cx="1511300" cy="363220"/>
          <wp:effectExtent l="0" t="0" r="0" b="5080"/>
          <wp:wrapSquare wrapText="bothSides"/>
          <wp:docPr id="803754040" name="Obraz 1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754040" name="Obraz 1" descr="Obraz zawierający tekst, Czcionka, Grafika, logo&#10;&#10;Opis wygenerowany automatyczni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130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418CA" w14:textId="77777777" w:rsidR="00616A68" w:rsidRDefault="00616A6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3710"/>
    <w:multiLevelType w:val="hybridMultilevel"/>
    <w:tmpl w:val="3D30C9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9544A"/>
    <w:multiLevelType w:val="hybridMultilevel"/>
    <w:tmpl w:val="3AFE7B1E"/>
    <w:lvl w:ilvl="0" w:tplc="C3529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412E89"/>
    <w:multiLevelType w:val="hybridMultilevel"/>
    <w:tmpl w:val="4E404F3C"/>
    <w:lvl w:ilvl="0" w:tplc="0A580C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CB9EF69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02101"/>
    <w:multiLevelType w:val="hybridMultilevel"/>
    <w:tmpl w:val="E13A0A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E452B"/>
    <w:multiLevelType w:val="hybridMultilevel"/>
    <w:tmpl w:val="FCAAAF32"/>
    <w:lvl w:ilvl="0" w:tplc="CB9EF6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7E03FF6"/>
    <w:multiLevelType w:val="hybridMultilevel"/>
    <w:tmpl w:val="2774D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60B5F"/>
    <w:multiLevelType w:val="hybridMultilevel"/>
    <w:tmpl w:val="DF62467C"/>
    <w:lvl w:ilvl="0" w:tplc="047C724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2463DDB"/>
    <w:multiLevelType w:val="hybridMultilevel"/>
    <w:tmpl w:val="84BC9B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5B2077"/>
    <w:multiLevelType w:val="hybridMultilevel"/>
    <w:tmpl w:val="53DA33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121810"/>
    <w:multiLevelType w:val="hybridMultilevel"/>
    <w:tmpl w:val="D4A6A4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B4E1ACA"/>
    <w:multiLevelType w:val="hybridMultilevel"/>
    <w:tmpl w:val="D528F8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80087F"/>
    <w:multiLevelType w:val="hybridMultilevel"/>
    <w:tmpl w:val="2FEC00B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5DE6007A"/>
    <w:multiLevelType w:val="hybridMultilevel"/>
    <w:tmpl w:val="1318C7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277CD"/>
    <w:multiLevelType w:val="hybridMultilevel"/>
    <w:tmpl w:val="4B6837BC"/>
    <w:lvl w:ilvl="0" w:tplc="D7C2B3B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FB6E3E"/>
    <w:multiLevelType w:val="hybridMultilevel"/>
    <w:tmpl w:val="940AED16"/>
    <w:lvl w:ilvl="0" w:tplc="FAA4E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B8B6F9F"/>
    <w:multiLevelType w:val="hybridMultilevel"/>
    <w:tmpl w:val="EE5E0F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740959">
    <w:abstractNumId w:val="10"/>
  </w:num>
  <w:num w:numId="2" w16cid:durableId="2082671803">
    <w:abstractNumId w:val="11"/>
  </w:num>
  <w:num w:numId="3" w16cid:durableId="562837350">
    <w:abstractNumId w:val="2"/>
  </w:num>
  <w:num w:numId="4" w16cid:durableId="1830560520">
    <w:abstractNumId w:val="1"/>
  </w:num>
  <w:num w:numId="5" w16cid:durableId="1043753712">
    <w:abstractNumId w:val="13"/>
  </w:num>
  <w:num w:numId="6" w16cid:durableId="1711563675">
    <w:abstractNumId w:val="6"/>
  </w:num>
  <w:num w:numId="7" w16cid:durableId="1206479093">
    <w:abstractNumId w:val="14"/>
  </w:num>
  <w:num w:numId="8" w16cid:durableId="476845967">
    <w:abstractNumId w:val="4"/>
  </w:num>
  <w:num w:numId="9" w16cid:durableId="1765028741">
    <w:abstractNumId w:val="8"/>
  </w:num>
  <w:num w:numId="10" w16cid:durableId="2034651442">
    <w:abstractNumId w:val="5"/>
  </w:num>
  <w:num w:numId="11" w16cid:durableId="222520500">
    <w:abstractNumId w:val="3"/>
  </w:num>
  <w:num w:numId="12" w16cid:durableId="43335576">
    <w:abstractNumId w:val="15"/>
  </w:num>
  <w:num w:numId="13" w16cid:durableId="1942762249">
    <w:abstractNumId w:val="7"/>
  </w:num>
  <w:num w:numId="14" w16cid:durableId="1755513565">
    <w:abstractNumId w:val="0"/>
  </w:num>
  <w:num w:numId="15" w16cid:durableId="2075664116">
    <w:abstractNumId w:val="12"/>
  </w:num>
  <w:num w:numId="16" w16cid:durableId="21057661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707"/>
    <w:rsid w:val="000607C2"/>
    <w:rsid w:val="00086EE3"/>
    <w:rsid w:val="000B4D71"/>
    <w:rsid w:val="00143043"/>
    <w:rsid w:val="0016072E"/>
    <w:rsid w:val="001614B3"/>
    <w:rsid w:val="0019213E"/>
    <w:rsid w:val="001D042D"/>
    <w:rsid w:val="002053CB"/>
    <w:rsid w:val="00206F53"/>
    <w:rsid w:val="00223532"/>
    <w:rsid w:val="0025454C"/>
    <w:rsid w:val="002A4751"/>
    <w:rsid w:val="00351DF9"/>
    <w:rsid w:val="00373239"/>
    <w:rsid w:val="003843B3"/>
    <w:rsid w:val="00394844"/>
    <w:rsid w:val="003D1831"/>
    <w:rsid w:val="00404449"/>
    <w:rsid w:val="004236B4"/>
    <w:rsid w:val="00426ECF"/>
    <w:rsid w:val="00431B21"/>
    <w:rsid w:val="004C23BB"/>
    <w:rsid w:val="004D17CA"/>
    <w:rsid w:val="004E7173"/>
    <w:rsid w:val="00517AE4"/>
    <w:rsid w:val="00577644"/>
    <w:rsid w:val="00601374"/>
    <w:rsid w:val="00606EF0"/>
    <w:rsid w:val="00616A68"/>
    <w:rsid w:val="00631D07"/>
    <w:rsid w:val="006403BA"/>
    <w:rsid w:val="006447F5"/>
    <w:rsid w:val="006D07F9"/>
    <w:rsid w:val="00743977"/>
    <w:rsid w:val="00796140"/>
    <w:rsid w:val="007A7629"/>
    <w:rsid w:val="00810707"/>
    <w:rsid w:val="0081554F"/>
    <w:rsid w:val="00880AD6"/>
    <w:rsid w:val="008835F9"/>
    <w:rsid w:val="00886E41"/>
    <w:rsid w:val="008D6C3C"/>
    <w:rsid w:val="00926EA5"/>
    <w:rsid w:val="0093344C"/>
    <w:rsid w:val="00986A60"/>
    <w:rsid w:val="00A05ADE"/>
    <w:rsid w:val="00A36254"/>
    <w:rsid w:val="00AA3855"/>
    <w:rsid w:val="00B253BE"/>
    <w:rsid w:val="00BA1B8D"/>
    <w:rsid w:val="00BA1C6D"/>
    <w:rsid w:val="00BB16C9"/>
    <w:rsid w:val="00BC695E"/>
    <w:rsid w:val="00C41A84"/>
    <w:rsid w:val="00C455F1"/>
    <w:rsid w:val="00C5526F"/>
    <w:rsid w:val="00C9218C"/>
    <w:rsid w:val="00CC60B6"/>
    <w:rsid w:val="00CF1917"/>
    <w:rsid w:val="00CF492D"/>
    <w:rsid w:val="00D478B2"/>
    <w:rsid w:val="00D767E1"/>
    <w:rsid w:val="00D961A6"/>
    <w:rsid w:val="00DD136F"/>
    <w:rsid w:val="00DF0DE3"/>
    <w:rsid w:val="00E52445"/>
    <w:rsid w:val="00E8133F"/>
    <w:rsid w:val="00EA139A"/>
    <w:rsid w:val="00EF52F8"/>
    <w:rsid w:val="00F03EAB"/>
    <w:rsid w:val="00F151F8"/>
    <w:rsid w:val="00F513F2"/>
    <w:rsid w:val="00F5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3A83C8"/>
  <w15:docId w15:val="{A6C36771-5FBE-443A-9D4B-12754B01E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2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151F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455F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51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1DF9"/>
  </w:style>
  <w:style w:type="paragraph" w:styleId="Stopka">
    <w:name w:val="footer"/>
    <w:basedOn w:val="Normalny"/>
    <w:link w:val="StopkaZnak"/>
    <w:uiPriority w:val="99"/>
    <w:unhideWhenUsed/>
    <w:rsid w:val="00351D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1DF9"/>
  </w:style>
  <w:style w:type="paragraph" w:styleId="Tekstdymka">
    <w:name w:val="Balloon Text"/>
    <w:basedOn w:val="Normalny"/>
    <w:link w:val="TekstdymkaZnak"/>
    <w:uiPriority w:val="99"/>
    <w:semiHidden/>
    <w:unhideWhenUsed/>
    <w:rsid w:val="0035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1D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F57D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yrektor%20SKWP%20Koszal\AppData\Local\Microsoft\Windows\INetCache\Content.Outlook\B6ZZIBXG\Szablon%201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1A2742-78C3-5043-A4B1-71208F46B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1</Template>
  <TotalTime>6</TotalTime>
  <Pages>2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Stowarzyszenia Księgowych w Polsce Oddział Okręgowy w Koszalinie</vt:lpstr>
    </vt:vector>
  </TitlesOfParts>
  <Company>Toshiba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Stowarzyszenia Księgowych w Polsce Oddział Okręgowy w Koszalinie</dc:title>
  <dc:creator>Dyrektor SKWP Koszal</dc:creator>
  <cp:lastModifiedBy>Elżbieta  Waliszewska</cp:lastModifiedBy>
  <cp:revision>2</cp:revision>
  <cp:lastPrinted>2022-04-13T14:52:00Z</cp:lastPrinted>
  <dcterms:created xsi:type="dcterms:W3CDTF">2024-03-29T08:25:00Z</dcterms:created>
  <dcterms:modified xsi:type="dcterms:W3CDTF">2024-04-03T06:13:00Z</dcterms:modified>
</cp:coreProperties>
</file>